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CEA" w:rsidRDefault="00122CEA" w:rsidP="00122CEA">
      <w:pPr>
        <w:pStyle w:val="Heading2"/>
        <w:tabs>
          <w:tab w:val="right" w:pos="9360"/>
        </w:tabs>
        <w:ind w:left="0"/>
        <w:rPr>
          <w:b w:val="0"/>
          <w:sz w:val="21"/>
          <w:szCs w:val="21"/>
        </w:rPr>
      </w:pPr>
    </w:p>
    <w:p w:rsidR="00122CEA" w:rsidRPr="00B26054" w:rsidRDefault="00122CEA" w:rsidP="00122CEA">
      <w:pPr>
        <w:pStyle w:val="Heading2"/>
        <w:tabs>
          <w:tab w:val="right" w:pos="9360"/>
        </w:tabs>
        <w:ind w:left="0"/>
        <w:rPr>
          <w:b w:val="0"/>
          <w:sz w:val="21"/>
          <w:szCs w:val="21"/>
        </w:rPr>
      </w:pPr>
      <w:r w:rsidRPr="00B26054">
        <w:rPr>
          <w:b w:val="0"/>
          <w:sz w:val="21"/>
          <w:szCs w:val="21"/>
        </w:rPr>
        <w:t>AFZH-INB-A</w:t>
      </w:r>
      <w:r w:rsidRPr="00B26054">
        <w:rPr>
          <w:b w:val="0"/>
          <w:sz w:val="21"/>
          <w:szCs w:val="21"/>
        </w:rPr>
        <w:tab/>
        <w:t xml:space="preserve"> 29 June 2016</w:t>
      </w:r>
    </w:p>
    <w:p w:rsidR="00122CEA" w:rsidRPr="00B26054" w:rsidRDefault="00122CEA" w:rsidP="00122CEA">
      <w:pPr>
        <w:rPr>
          <w:sz w:val="21"/>
          <w:szCs w:val="21"/>
        </w:rPr>
      </w:pPr>
      <w:r w:rsidRPr="00B26054">
        <w:rPr>
          <w:sz w:val="21"/>
          <w:szCs w:val="21"/>
        </w:rPr>
        <w:t xml:space="preserve">                                                                                                              </w:t>
      </w:r>
    </w:p>
    <w:p w:rsidR="00122CEA" w:rsidRPr="00B26054" w:rsidRDefault="00122CEA" w:rsidP="00122CEA">
      <w:pPr>
        <w:pStyle w:val="Heading2"/>
        <w:ind w:left="0"/>
        <w:rPr>
          <w:b w:val="0"/>
          <w:sz w:val="21"/>
          <w:szCs w:val="21"/>
        </w:rPr>
      </w:pPr>
    </w:p>
    <w:p w:rsidR="00122CEA" w:rsidRPr="00B26054" w:rsidRDefault="00122CEA" w:rsidP="00122CEA">
      <w:pPr>
        <w:pStyle w:val="Heading2"/>
        <w:ind w:left="0"/>
        <w:rPr>
          <w:b w:val="0"/>
          <w:sz w:val="21"/>
          <w:szCs w:val="21"/>
        </w:rPr>
      </w:pPr>
      <w:r w:rsidRPr="00B26054">
        <w:rPr>
          <w:b w:val="0"/>
          <w:sz w:val="21"/>
          <w:szCs w:val="21"/>
        </w:rPr>
        <w:t>MEMORANDUM FOR ALL APACHE SOLDIERS</w:t>
      </w:r>
    </w:p>
    <w:p w:rsidR="00122CEA" w:rsidRPr="00B26054" w:rsidRDefault="00122CEA" w:rsidP="00122CEA">
      <w:pPr>
        <w:rPr>
          <w:sz w:val="21"/>
          <w:szCs w:val="21"/>
        </w:rPr>
      </w:pPr>
    </w:p>
    <w:p w:rsidR="00122CEA" w:rsidRPr="00B26054" w:rsidRDefault="00122CEA" w:rsidP="00122CEA">
      <w:pPr>
        <w:rPr>
          <w:sz w:val="21"/>
          <w:szCs w:val="21"/>
        </w:rPr>
      </w:pPr>
      <w:r w:rsidRPr="00B26054">
        <w:rPr>
          <w:sz w:val="21"/>
          <w:szCs w:val="21"/>
        </w:rPr>
        <w:t>SUBJECT:  APACHE Command Team Philosophy</w:t>
      </w: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tabs>
          <w:tab w:val="left" w:pos="360"/>
          <w:tab w:val="left" w:pos="630"/>
        </w:tabs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1.  First Sergeant and I are </w:t>
      </w:r>
      <w:r w:rsidRPr="005B6EA1">
        <w:rPr>
          <w:color w:val="000000"/>
          <w:sz w:val="21"/>
          <w:szCs w:val="21"/>
        </w:rPr>
        <w:t xml:space="preserve">deeply honored to be part of the </w:t>
      </w:r>
      <w:r>
        <w:rPr>
          <w:color w:val="000000"/>
          <w:sz w:val="21"/>
          <w:szCs w:val="21"/>
        </w:rPr>
        <w:t>Apache Company</w:t>
      </w:r>
      <w:r w:rsidRPr="005B6EA1">
        <w:rPr>
          <w:color w:val="000000"/>
          <w:sz w:val="21"/>
          <w:szCs w:val="21"/>
        </w:rPr>
        <w:t xml:space="preserve"> team.  </w:t>
      </w:r>
      <w:r>
        <w:rPr>
          <w:color w:val="000000"/>
          <w:sz w:val="21"/>
          <w:szCs w:val="21"/>
        </w:rPr>
        <w:t>We</w:t>
      </w:r>
      <w:r w:rsidRPr="005B6EA1">
        <w:rPr>
          <w:color w:val="000000"/>
          <w:sz w:val="21"/>
          <w:szCs w:val="21"/>
        </w:rPr>
        <w:t xml:space="preserve"> solemnly appreciate your dedication, sacrifice, and willingness to do what less than .05% of the population will ever do—protect our great country. </w:t>
      </w: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tabs>
          <w:tab w:val="left" w:pos="360"/>
          <w:tab w:val="left" w:pos="630"/>
        </w:tabs>
        <w:rPr>
          <w:color w:val="000000"/>
          <w:sz w:val="21"/>
          <w:szCs w:val="21"/>
        </w:rPr>
      </w:pPr>
      <w:r w:rsidRPr="005B6EA1">
        <w:rPr>
          <w:color w:val="000000"/>
          <w:sz w:val="21"/>
          <w:szCs w:val="21"/>
        </w:rPr>
        <w:t>2.  This memorandum outlines our command philosophy.  Our philosophy will</w:t>
      </w:r>
      <w:r>
        <w:rPr>
          <w:color w:val="000000"/>
          <w:sz w:val="21"/>
          <w:szCs w:val="21"/>
        </w:rPr>
        <w:t xml:space="preserve"> serve as the foundation as Apache Company</w:t>
      </w:r>
      <w:r w:rsidRPr="005B6EA1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builds the team and prepares to defeat</w:t>
      </w:r>
      <w:r w:rsidRPr="005B6EA1">
        <w:rPr>
          <w:color w:val="000000"/>
          <w:sz w:val="21"/>
          <w:szCs w:val="21"/>
        </w:rPr>
        <w:t xml:space="preserve"> the enemy in combat.  Additionally, it provides </w:t>
      </w:r>
      <w:r>
        <w:rPr>
          <w:color w:val="000000"/>
          <w:sz w:val="21"/>
          <w:szCs w:val="21"/>
        </w:rPr>
        <w:t>guidance and focus for our team.</w:t>
      </w:r>
    </w:p>
    <w:p w:rsidR="00122CEA" w:rsidRPr="005B6EA1" w:rsidRDefault="00122CEA" w:rsidP="00122CEA">
      <w:pPr>
        <w:tabs>
          <w:tab w:val="left" w:pos="360"/>
          <w:tab w:val="left" w:pos="630"/>
        </w:tabs>
        <w:rPr>
          <w:color w:val="000000"/>
          <w:sz w:val="21"/>
          <w:szCs w:val="21"/>
        </w:rPr>
      </w:pPr>
    </w:p>
    <w:p w:rsidR="00122CEA" w:rsidRPr="005B6EA1" w:rsidRDefault="00122CEA" w:rsidP="00122CEA">
      <w:pPr>
        <w:tabs>
          <w:tab w:val="left" w:pos="360"/>
          <w:tab w:val="left" w:pos="630"/>
        </w:tabs>
        <w:rPr>
          <w:color w:val="000000"/>
          <w:sz w:val="21"/>
          <w:szCs w:val="21"/>
        </w:rPr>
      </w:pPr>
      <w:r w:rsidRPr="005B6EA1">
        <w:rPr>
          <w:color w:val="000000"/>
          <w:sz w:val="21"/>
          <w:szCs w:val="21"/>
        </w:rPr>
        <w:t xml:space="preserve">3.  </w:t>
      </w:r>
      <w:r>
        <w:rPr>
          <w:color w:val="000000"/>
          <w:sz w:val="21"/>
          <w:szCs w:val="21"/>
        </w:rPr>
        <w:t>Apache Company</w:t>
      </w:r>
      <w:r w:rsidRPr="005B6EA1">
        <w:rPr>
          <w:color w:val="000000"/>
          <w:sz w:val="21"/>
          <w:szCs w:val="21"/>
        </w:rPr>
        <w:t xml:space="preserve"> exists to deploy as a lethal, disciplined </w:t>
      </w:r>
      <w:r>
        <w:rPr>
          <w:b/>
          <w:color w:val="000000"/>
          <w:sz w:val="21"/>
          <w:szCs w:val="21"/>
        </w:rPr>
        <w:t>TEAM</w:t>
      </w:r>
      <w:r w:rsidRPr="005B6EA1">
        <w:rPr>
          <w:color w:val="000000"/>
          <w:sz w:val="21"/>
          <w:szCs w:val="21"/>
        </w:rPr>
        <w:t xml:space="preserve">, enabled to fight, win, and return safely from the battlefield.  We will accomplish this by focusing on four lines of effort – all executed to standard with the highest level of discipline and professionalism. </w:t>
      </w: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ind w:left="270"/>
        <w:contextualSpacing/>
        <w:rPr>
          <w:b/>
          <w:sz w:val="21"/>
          <w:szCs w:val="21"/>
        </w:rPr>
      </w:pP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ind w:left="270"/>
        <w:contextualSpacing/>
        <w:rPr>
          <w:b/>
          <w:sz w:val="21"/>
          <w:szCs w:val="21"/>
        </w:rPr>
        <w:sectPr w:rsidR="00122CEA" w:rsidRPr="005B6EA1" w:rsidSect="003C235D">
          <w:footerReference w:type="default" r:id="rId8"/>
          <w:headerReference w:type="first" r:id="rId9"/>
          <w:type w:val="continuous"/>
          <w:pgSz w:w="12240" w:h="15840" w:code="1"/>
          <w:pgMar w:top="1290" w:right="1440" w:bottom="1440" w:left="1440" w:header="0" w:footer="1020" w:gutter="0"/>
          <w:cols w:space="720"/>
          <w:titlePg/>
        </w:sectPr>
      </w:pP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ind w:left="270"/>
        <w:contextualSpacing/>
        <w:rPr>
          <w:b/>
          <w:sz w:val="21"/>
          <w:szCs w:val="21"/>
        </w:rPr>
      </w:pPr>
      <w:r w:rsidRPr="005B6EA1">
        <w:rPr>
          <w:b/>
          <w:sz w:val="21"/>
          <w:szCs w:val="21"/>
        </w:rPr>
        <w:t>Preparing for War (The Big 5)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900"/>
          <w:tab w:val="left" w:pos="4680"/>
        </w:tabs>
        <w:contextualSpacing/>
        <w:rPr>
          <w:b/>
          <w:sz w:val="21"/>
          <w:szCs w:val="21"/>
        </w:rPr>
      </w:pPr>
      <w:r w:rsidRPr="005B6EA1">
        <w:rPr>
          <w:b/>
          <w:sz w:val="21"/>
          <w:szCs w:val="21"/>
        </w:rPr>
        <w:tab/>
        <w:t xml:space="preserve">  </w:t>
      </w:r>
      <w:r w:rsidRPr="005B6EA1">
        <w:rPr>
          <w:sz w:val="21"/>
          <w:szCs w:val="21"/>
        </w:rPr>
        <w:t xml:space="preserve"> 1.  </w:t>
      </w:r>
      <w:r>
        <w:rPr>
          <w:sz w:val="21"/>
          <w:szCs w:val="21"/>
        </w:rPr>
        <w:t>Battle Drills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72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   2.  Physical Fitness and Mental Toughness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72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   3.  Expert Marksmanship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 xml:space="preserve">          4.  Advanced Medical Training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   5.  Maneuver/Maintenance</w:t>
      </w:r>
    </w:p>
    <w:p w:rsidR="00122CEA" w:rsidRPr="00214813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ind w:left="270"/>
        <w:contextualSpacing/>
        <w:rPr>
          <w:b/>
          <w:sz w:val="21"/>
          <w:szCs w:val="21"/>
        </w:rPr>
      </w:pPr>
      <w:r w:rsidRPr="005B6EA1">
        <w:rPr>
          <w:b/>
          <w:sz w:val="21"/>
          <w:szCs w:val="21"/>
        </w:rPr>
        <w:t>Leader Development</w:t>
      </w: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Counsel and Lead</w:t>
      </w: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Military/Non-Military Education</w:t>
      </w: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b/>
          <w:sz w:val="21"/>
          <w:szCs w:val="21"/>
        </w:rPr>
        <w:tab/>
      </w:r>
      <w:r w:rsidRPr="005B6EA1">
        <w:rPr>
          <w:b/>
          <w:sz w:val="21"/>
          <w:szCs w:val="21"/>
        </w:rPr>
        <w:tab/>
      </w:r>
      <w:r w:rsidRPr="005B6EA1">
        <w:rPr>
          <w:sz w:val="21"/>
          <w:szCs w:val="21"/>
        </w:rPr>
        <w:t>-  Make the Right, Good Decision</w:t>
      </w:r>
    </w:p>
    <w:p w:rsidR="00122CEA" w:rsidRPr="005B6EA1" w:rsidRDefault="00122CEA" w:rsidP="00122CEA">
      <w:pPr>
        <w:tabs>
          <w:tab w:val="left" w:pos="27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Empower Leaders</w:t>
      </w:r>
      <w:r>
        <w:rPr>
          <w:sz w:val="21"/>
          <w:szCs w:val="21"/>
        </w:rPr>
        <w:t xml:space="preserve"> to take Ownership</w:t>
      </w:r>
    </w:p>
    <w:p w:rsidR="00122CEA" w:rsidRPr="005B6EA1" w:rsidRDefault="00122CEA" w:rsidP="00122CEA">
      <w:pPr>
        <w:tabs>
          <w:tab w:val="left" w:pos="360"/>
          <w:tab w:val="left" w:pos="630"/>
          <w:tab w:val="left" w:pos="900"/>
          <w:tab w:val="left" w:pos="4680"/>
        </w:tabs>
        <w:contextualSpacing/>
        <w:rPr>
          <w:b/>
          <w:sz w:val="21"/>
          <w:szCs w:val="21"/>
        </w:rPr>
      </w:pPr>
      <w:r w:rsidRPr="005B6EA1">
        <w:rPr>
          <w:b/>
          <w:sz w:val="21"/>
          <w:szCs w:val="21"/>
        </w:rPr>
        <w:t>Caring for Soldiers and Families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-  </w:t>
      </w:r>
      <w:r>
        <w:rPr>
          <w:sz w:val="21"/>
          <w:szCs w:val="21"/>
        </w:rPr>
        <w:t>Engaged Leadership/ Counseling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>-  Support the Family Readiness Group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-  </w:t>
      </w:r>
      <w:r>
        <w:rPr>
          <w:sz w:val="21"/>
          <w:szCs w:val="21"/>
        </w:rPr>
        <w:t>Disciplining our Soldiers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>-  Infuse Predictability (Schedule)</w:t>
      </w:r>
    </w:p>
    <w:p w:rsidR="00122CEA" w:rsidRPr="005B6EA1" w:rsidRDefault="00122CEA" w:rsidP="00122CEA">
      <w:pPr>
        <w:tabs>
          <w:tab w:val="left" w:pos="360"/>
          <w:tab w:val="left" w:pos="630"/>
          <w:tab w:val="left" w:pos="900"/>
          <w:tab w:val="left" w:pos="1575"/>
        </w:tabs>
        <w:contextualSpacing/>
        <w:rPr>
          <w:b/>
          <w:sz w:val="21"/>
          <w:szCs w:val="21"/>
        </w:rPr>
      </w:pPr>
      <w:r w:rsidRPr="005B6EA1">
        <w:rPr>
          <w:b/>
          <w:sz w:val="21"/>
          <w:szCs w:val="21"/>
        </w:rPr>
        <w:t>Innovation</w:t>
      </w:r>
      <w:r w:rsidRPr="005B6EA1">
        <w:rPr>
          <w:b/>
          <w:sz w:val="21"/>
          <w:szCs w:val="21"/>
        </w:rPr>
        <w:tab/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>-  Be Leaders of Change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>-  Examine the Status Quo</w:t>
      </w: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ind w:left="540" w:hanging="54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  <w:t xml:space="preserve">-  Empower </w:t>
      </w:r>
      <w:r>
        <w:rPr>
          <w:sz w:val="21"/>
          <w:szCs w:val="21"/>
        </w:rPr>
        <w:t>Leaders to Think Outside the B</w:t>
      </w:r>
      <w:r w:rsidRPr="005B6EA1">
        <w:rPr>
          <w:sz w:val="21"/>
          <w:szCs w:val="21"/>
        </w:rPr>
        <w:t>ox</w:t>
      </w:r>
    </w:p>
    <w:p w:rsidR="00122CEA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rPr>
          <w:sz w:val="21"/>
          <w:szCs w:val="21"/>
        </w:rPr>
      </w:pPr>
      <w:r w:rsidRPr="005B6EA1">
        <w:rPr>
          <w:sz w:val="21"/>
          <w:szCs w:val="21"/>
        </w:rPr>
        <w:tab/>
        <w:t>-  Find a Better Path or Make One</w:t>
      </w:r>
    </w:p>
    <w:p w:rsidR="00122CEA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rPr>
          <w:sz w:val="21"/>
          <w:szCs w:val="21"/>
        </w:rPr>
      </w:pPr>
    </w:p>
    <w:p w:rsidR="00122CEA" w:rsidRPr="005B6EA1" w:rsidRDefault="00122CEA" w:rsidP="00122CEA">
      <w:pPr>
        <w:tabs>
          <w:tab w:val="left" w:pos="270"/>
          <w:tab w:val="left" w:pos="630"/>
          <w:tab w:val="left" w:pos="900"/>
          <w:tab w:val="left" w:pos="4680"/>
        </w:tabs>
        <w:rPr>
          <w:sz w:val="21"/>
          <w:szCs w:val="21"/>
        </w:rPr>
        <w:sectPr w:rsidR="00122CEA" w:rsidRPr="005B6EA1" w:rsidSect="003C235D">
          <w:type w:val="continuous"/>
          <w:pgSz w:w="12240" w:h="15840" w:code="1"/>
          <w:pgMar w:top="1290" w:right="1440" w:bottom="1440" w:left="1440" w:header="0" w:footer="1020" w:gutter="0"/>
          <w:cols w:num="2" w:space="720"/>
          <w:titlePg/>
        </w:sectPr>
      </w:pP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</w:p>
    <w:p w:rsidR="00122CEA" w:rsidRPr="005B6EA1" w:rsidRDefault="00122CEA" w:rsidP="00122CEA">
      <w:pPr>
        <w:tabs>
          <w:tab w:val="left" w:pos="360"/>
          <w:tab w:val="left" w:pos="54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  <w:sectPr w:rsidR="00122CEA" w:rsidRPr="005B6EA1" w:rsidSect="003C235D">
          <w:type w:val="continuous"/>
          <w:pgSz w:w="12240" w:h="15840" w:code="1"/>
          <w:pgMar w:top="1290" w:right="1440" w:bottom="1440" w:left="1440" w:header="0" w:footer="1020" w:gutter="0"/>
          <w:cols w:space="720"/>
          <w:titlePg/>
        </w:sectPr>
      </w:pPr>
      <w:r w:rsidRPr="005B6EA1">
        <w:rPr>
          <w:sz w:val="21"/>
          <w:szCs w:val="21"/>
        </w:rPr>
        <w:t>4.  What you can expect from me along the way is: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Honesty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72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Clear, Concise Guidance and Expectations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Fairness and Consideration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72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ab/>
      </w:r>
      <w:r w:rsidRPr="005B6EA1">
        <w:rPr>
          <w:sz w:val="21"/>
          <w:szCs w:val="21"/>
        </w:rPr>
        <w:tab/>
        <w:t>-  Passion and Motivation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18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>-  Human mistakes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45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>-  Loyalty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45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>-  Complete Transparency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45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>-  Honest, Up-front Feedback</w:t>
      </w:r>
    </w:p>
    <w:p w:rsidR="00122CEA" w:rsidRPr="005B6EA1" w:rsidRDefault="00122CEA" w:rsidP="00122CEA">
      <w:pPr>
        <w:tabs>
          <w:tab w:val="left" w:pos="360"/>
          <w:tab w:val="left" w:pos="540"/>
          <w:tab w:val="left" w:pos="4680"/>
        </w:tabs>
        <w:ind w:left="720" w:hanging="450"/>
        <w:contextualSpacing/>
        <w:rPr>
          <w:sz w:val="21"/>
          <w:szCs w:val="21"/>
        </w:rPr>
      </w:pPr>
      <w:r w:rsidRPr="005B6EA1">
        <w:rPr>
          <w:sz w:val="21"/>
          <w:szCs w:val="21"/>
        </w:rPr>
        <w:t>-  Approachability</w:t>
      </w:r>
    </w:p>
    <w:p w:rsidR="00122CEA" w:rsidRPr="005B6EA1" w:rsidRDefault="00122CEA" w:rsidP="00122CEA">
      <w:pPr>
        <w:rPr>
          <w:sz w:val="21"/>
          <w:szCs w:val="21"/>
        </w:rPr>
        <w:sectPr w:rsidR="00122CEA" w:rsidRPr="005B6EA1" w:rsidSect="003C235D">
          <w:type w:val="continuous"/>
          <w:pgSz w:w="12240" w:h="15840" w:code="1"/>
          <w:pgMar w:top="1290" w:right="1440" w:bottom="1440" w:left="1440" w:header="0" w:footer="1020" w:gutter="0"/>
          <w:cols w:num="2" w:space="720"/>
          <w:titlePg/>
        </w:sectPr>
      </w:pPr>
    </w:p>
    <w:p w:rsidR="00122CEA" w:rsidRPr="005B6EA1" w:rsidRDefault="00122CEA" w:rsidP="00122CEA">
      <w:pPr>
        <w:tabs>
          <w:tab w:val="left" w:pos="36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</w:p>
    <w:p w:rsidR="00122CEA" w:rsidRPr="005B6EA1" w:rsidRDefault="00122CEA" w:rsidP="00122CEA">
      <w:pPr>
        <w:tabs>
          <w:tab w:val="left" w:pos="360"/>
          <w:tab w:val="left" w:pos="630"/>
          <w:tab w:val="left" w:pos="900"/>
          <w:tab w:val="left" w:pos="4680"/>
        </w:tabs>
        <w:contextualSpacing/>
        <w:rPr>
          <w:sz w:val="21"/>
          <w:szCs w:val="21"/>
        </w:rPr>
      </w:pPr>
      <w:r>
        <w:rPr>
          <w:sz w:val="21"/>
          <w:szCs w:val="21"/>
        </w:rPr>
        <w:t>5.  Our priorities are very simple; p</w:t>
      </w:r>
      <w:r w:rsidRPr="005B6EA1">
        <w:rPr>
          <w:sz w:val="21"/>
          <w:szCs w:val="21"/>
        </w:rPr>
        <w:t>repare for and win in war, accomplish the mission, do the right thing – always,</w:t>
      </w:r>
      <w:r w:rsidR="00361217">
        <w:rPr>
          <w:sz w:val="21"/>
          <w:szCs w:val="21"/>
        </w:rPr>
        <w:t xml:space="preserve"> and take care of Soldiers and F</w:t>
      </w:r>
      <w:r w:rsidRPr="005B6EA1">
        <w:rPr>
          <w:sz w:val="21"/>
          <w:szCs w:val="21"/>
        </w:rPr>
        <w:t xml:space="preserve">amilies.  </w:t>
      </w:r>
      <w:r w:rsidRPr="005B6EA1">
        <w:rPr>
          <w:b/>
          <w:sz w:val="21"/>
          <w:szCs w:val="21"/>
        </w:rPr>
        <w:t>When in doubt, train the Big 5</w:t>
      </w:r>
      <w:r w:rsidRPr="005B6EA1">
        <w:rPr>
          <w:sz w:val="21"/>
          <w:szCs w:val="21"/>
        </w:rPr>
        <w:t xml:space="preserve">. We will do this as part of the </w:t>
      </w:r>
      <w:r w:rsidR="00361217">
        <w:rPr>
          <w:sz w:val="21"/>
          <w:szCs w:val="21"/>
        </w:rPr>
        <w:t>Tomahawk Battalion</w:t>
      </w:r>
      <w:r w:rsidRPr="005B6EA1">
        <w:rPr>
          <w:sz w:val="21"/>
          <w:szCs w:val="21"/>
        </w:rPr>
        <w:t xml:space="preserve">, as quiet professionals, and as stewards of the honor of this historic </w:t>
      </w:r>
      <w:r>
        <w:rPr>
          <w:sz w:val="21"/>
          <w:szCs w:val="21"/>
        </w:rPr>
        <w:t>Battalion</w:t>
      </w:r>
      <w:r w:rsidRPr="005B6EA1">
        <w:rPr>
          <w:sz w:val="21"/>
          <w:szCs w:val="21"/>
        </w:rPr>
        <w:t xml:space="preserve">, Brigade, and Division. </w:t>
      </w:r>
      <w:r>
        <w:rPr>
          <w:sz w:val="21"/>
          <w:szCs w:val="21"/>
        </w:rPr>
        <w:t xml:space="preserve"> ON THE WARPATH! </w:t>
      </w: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122CEA" w:rsidP="00122CEA">
      <w:pPr>
        <w:rPr>
          <w:sz w:val="21"/>
          <w:szCs w:val="21"/>
        </w:rPr>
      </w:pPr>
    </w:p>
    <w:p w:rsidR="00122CEA" w:rsidRPr="005B6EA1" w:rsidRDefault="009E30D0" w:rsidP="00122CEA">
      <w:pPr>
        <w:tabs>
          <w:tab w:val="left" w:pos="4680"/>
        </w:tabs>
        <w:rPr>
          <w:sz w:val="21"/>
          <w:szCs w:val="21"/>
        </w:rPr>
      </w:pPr>
      <w:r>
        <w:rPr>
          <w:sz w:val="21"/>
          <w:szCs w:val="21"/>
        </w:rPr>
        <w:t>FIRST M. LAST</w:t>
      </w:r>
      <w:r w:rsidR="00122CEA" w:rsidRPr="005B6EA1">
        <w:rPr>
          <w:sz w:val="21"/>
          <w:szCs w:val="21"/>
        </w:rPr>
        <w:tab/>
      </w:r>
      <w:r>
        <w:rPr>
          <w:sz w:val="21"/>
          <w:szCs w:val="21"/>
        </w:rPr>
        <w:t>FIRST M. LAST</w:t>
      </w:r>
      <w:bookmarkStart w:id="0" w:name="_GoBack"/>
      <w:bookmarkEnd w:id="0"/>
    </w:p>
    <w:p w:rsidR="00122CEA" w:rsidRPr="005B6EA1" w:rsidRDefault="00122CEA" w:rsidP="00122CEA">
      <w:pPr>
        <w:tabs>
          <w:tab w:val="left" w:pos="4680"/>
        </w:tabs>
        <w:rPr>
          <w:sz w:val="21"/>
          <w:szCs w:val="21"/>
        </w:rPr>
      </w:pPr>
      <w:r w:rsidRPr="005B6EA1">
        <w:rPr>
          <w:sz w:val="21"/>
          <w:szCs w:val="21"/>
        </w:rPr>
        <w:t>1SG, USA</w:t>
      </w:r>
      <w:r w:rsidRPr="005B6EA1">
        <w:rPr>
          <w:sz w:val="21"/>
          <w:szCs w:val="21"/>
        </w:rPr>
        <w:tab/>
        <w:t>CPT, IN</w:t>
      </w:r>
    </w:p>
    <w:p w:rsidR="00085DA2" w:rsidRPr="00122CEA" w:rsidRDefault="00122CEA" w:rsidP="00122CEA">
      <w:pPr>
        <w:tabs>
          <w:tab w:val="left" w:pos="4680"/>
        </w:tabs>
        <w:rPr>
          <w:b/>
          <w:sz w:val="21"/>
          <w:szCs w:val="21"/>
        </w:rPr>
      </w:pPr>
      <w:r w:rsidRPr="005B6EA1">
        <w:rPr>
          <w:sz w:val="21"/>
          <w:szCs w:val="21"/>
        </w:rPr>
        <w:t>First Sergeant</w:t>
      </w:r>
      <w:r w:rsidRPr="005B6EA1">
        <w:rPr>
          <w:sz w:val="21"/>
          <w:szCs w:val="21"/>
        </w:rPr>
        <w:tab/>
        <w:t>Commanding</w:t>
      </w:r>
    </w:p>
    <w:sectPr w:rsidR="00085DA2" w:rsidRPr="00122CEA" w:rsidSect="007361E8">
      <w:headerReference w:type="default" r:id="rId10"/>
      <w:footerReference w:type="default" r:id="rId11"/>
      <w:headerReference w:type="first" r:id="rId12"/>
      <w:type w:val="continuous"/>
      <w:pgSz w:w="12240" w:h="15840" w:code="1"/>
      <w:pgMar w:top="216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CEC" w:rsidRDefault="008D4CEC">
      <w:r>
        <w:separator/>
      </w:r>
    </w:p>
  </w:endnote>
  <w:endnote w:type="continuationSeparator" w:id="0">
    <w:p w:rsidR="008D4CEC" w:rsidRDefault="008D4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swiss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214451"/>
      <w:docPartObj>
        <w:docPartGallery w:val="Page Numbers (Bottom of Page)"/>
        <w:docPartUnique/>
      </w:docPartObj>
    </w:sdtPr>
    <w:sdtEndPr/>
    <w:sdtContent>
      <w:p w:rsidR="00122CEA" w:rsidRDefault="00122CEA">
        <w:pPr>
          <w:pStyle w:val="Footer"/>
          <w:jc w:val="center"/>
        </w:pPr>
        <w:r w:rsidRPr="00AF0AB0">
          <w:rPr>
            <w:sz w:val="24"/>
            <w:szCs w:val="24"/>
          </w:rPr>
          <w:fldChar w:fldCharType="begin"/>
        </w:r>
        <w:r w:rsidRPr="00AF0AB0">
          <w:rPr>
            <w:sz w:val="24"/>
            <w:szCs w:val="24"/>
          </w:rPr>
          <w:instrText xml:space="preserve"> PAGE   \* MERGEFORMAT </w:instrText>
        </w:r>
        <w:r w:rsidRPr="00AF0AB0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AF0AB0">
          <w:rPr>
            <w:sz w:val="24"/>
            <w:szCs w:val="24"/>
          </w:rPr>
          <w:fldChar w:fldCharType="end"/>
        </w:r>
      </w:p>
    </w:sdtContent>
  </w:sdt>
  <w:p w:rsidR="00122CEA" w:rsidRDefault="00122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31015"/>
      <w:docPartObj>
        <w:docPartGallery w:val="Page Numbers (Bottom of Page)"/>
        <w:docPartUnique/>
      </w:docPartObj>
    </w:sdtPr>
    <w:sdtEndPr/>
    <w:sdtContent>
      <w:p w:rsidR="00AF0AB0" w:rsidRDefault="00D83127">
        <w:pPr>
          <w:pStyle w:val="Footer"/>
          <w:jc w:val="center"/>
        </w:pPr>
        <w:r w:rsidRPr="00AF0AB0">
          <w:rPr>
            <w:sz w:val="24"/>
            <w:szCs w:val="24"/>
          </w:rPr>
          <w:fldChar w:fldCharType="begin"/>
        </w:r>
        <w:r w:rsidR="00AF0AB0" w:rsidRPr="00AF0AB0">
          <w:rPr>
            <w:sz w:val="24"/>
            <w:szCs w:val="24"/>
          </w:rPr>
          <w:instrText xml:space="preserve"> PAGE   \* MERGEFORMAT </w:instrText>
        </w:r>
        <w:r w:rsidRPr="00AF0AB0">
          <w:rPr>
            <w:sz w:val="24"/>
            <w:szCs w:val="24"/>
          </w:rPr>
          <w:fldChar w:fldCharType="separate"/>
        </w:r>
        <w:r w:rsidR="00122CEA">
          <w:rPr>
            <w:noProof/>
            <w:sz w:val="24"/>
            <w:szCs w:val="24"/>
          </w:rPr>
          <w:t>2</w:t>
        </w:r>
        <w:r w:rsidRPr="00AF0AB0">
          <w:rPr>
            <w:sz w:val="24"/>
            <w:szCs w:val="24"/>
          </w:rPr>
          <w:fldChar w:fldCharType="end"/>
        </w:r>
      </w:p>
    </w:sdtContent>
  </w:sdt>
  <w:p w:rsidR="00AF0AB0" w:rsidRDefault="00AF0A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CEC" w:rsidRDefault="008D4CEC">
      <w:r>
        <w:separator/>
      </w:r>
    </w:p>
  </w:footnote>
  <w:footnote w:type="continuationSeparator" w:id="0">
    <w:p w:rsidR="008D4CEC" w:rsidRDefault="008D4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CEA" w:rsidRDefault="00122CEA" w:rsidP="00340B2D">
    <w:pPr>
      <w:pStyle w:val="LHDA"/>
      <w:tabs>
        <w:tab w:val="left" w:pos="4680"/>
      </w:tabs>
      <w:spacing w:before="240"/>
      <w:rPr>
        <w:rFonts w:ascii="Times New Roman" w:hAnsi="Times New Roman"/>
        <w:sz w:val="20"/>
        <w:szCs w:val="20"/>
      </w:rPr>
    </w:pPr>
  </w:p>
  <w:p w:rsidR="00122CEA" w:rsidRPr="009841B2" w:rsidRDefault="00122CEA" w:rsidP="00340B2D">
    <w:pPr>
      <w:pStyle w:val="LHDA"/>
      <w:tabs>
        <w:tab w:val="left" w:pos="4680"/>
      </w:tabs>
      <w:spacing w:before="24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57317E" wp14:editId="64126E9C">
          <wp:simplePos x="0" y="0"/>
          <wp:positionH relativeFrom="outsideMargin">
            <wp:posOffset>6381750</wp:posOffset>
          </wp:positionH>
          <wp:positionV relativeFrom="margin">
            <wp:posOffset>-1040130</wp:posOffset>
          </wp:positionV>
          <wp:extent cx="923925" cy="895350"/>
          <wp:effectExtent l="19050" t="0" r="9525" b="0"/>
          <wp:wrapSquare wrapText="bothSides"/>
          <wp:docPr id="9" name="Picture 3" descr="Horsem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sem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2A4D96" wp14:editId="1BEF3116">
          <wp:simplePos x="0" y="0"/>
          <wp:positionH relativeFrom="column">
            <wp:posOffset>5361940</wp:posOffset>
          </wp:positionH>
          <wp:positionV relativeFrom="paragraph">
            <wp:posOffset>57150</wp:posOffset>
          </wp:positionV>
          <wp:extent cx="1124494" cy="790575"/>
          <wp:effectExtent l="0" t="0" r="0" b="0"/>
          <wp:wrapNone/>
          <wp:docPr id="5" name="Picture 5" descr="C:\Users\douglas.e.meyer\Desktop\LOGOS\1-23\ApacheLogo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uglas.e.meyer\Desktop\LOGOS\1-23\ApacheLogo1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494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41B2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1312" behindDoc="0" locked="1" layoutInCell="1" allowOverlap="1" wp14:anchorId="423AD84F" wp14:editId="668914D4">
          <wp:simplePos x="0" y="0"/>
          <wp:positionH relativeFrom="page">
            <wp:posOffset>510540</wp:posOffset>
          </wp:positionH>
          <wp:positionV relativeFrom="page">
            <wp:posOffset>262890</wp:posOffset>
          </wp:positionV>
          <wp:extent cx="914400" cy="914400"/>
          <wp:effectExtent l="0" t="0" r="0" b="0"/>
          <wp:wrapNone/>
          <wp:docPr id="6" name="Picture 6" descr="DOD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 descr="DOD Sea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841B2">
      <w:rPr>
        <w:rFonts w:ascii="Times New Roman" w:hAnsi="Times New Roman"/>
        <w:sz w:val="20"/>
        <w:szCs w:val="20"/>
      </w:rPr>
      <w:t>Department of the Army</w:t>
    </w:r>
  </w:p>
  <w:p w:rsidR="00122CEA" w:rsidRPr="009841B2" w:rsidRDefault="00122CEA" w:rsidP="00340B2D">
    <w:pPr>
      <w:pStyle w:val="CompanyName"/>
      <w:rPr>
        <w:rFonts w:ascii="Times New Roman" w:hAnsi="Times New Roman"/>
      </w:rPr>
    </w:pPr>
    <w:r>
      <w:rPr>
        <w:rFonts w:ascii="Times New Roman" w:hAnsi="Times New Roman"/>
      </w:rPr>
      <w:t>APACHE COMPANY</w:t>
    </w:r>
    <w:r w:rsidRPr="009841B2">
      <w:rPr>
        <w:rFonts w:ascii="Times New Roman" w:hAnsi="Times New Roman"/>
      </w:rPr>
      <w:t>, 1</w:t>
    </w:r>
    <w:r w:rsidRPr="009841B2">
      <w:rPr>
        <w:rFonts w:ascii="Times New Roman" w:hAnsi="Times New Roman"/>
        <w:vertAlign w:val="superscript"/>
      </w:rPr>
      <w:t>st</w:t>
    </w:r>
    <w:r w:rsidRPr="009841B2">
      <w:rPr>
        <w:rFonts w:ascii="Times New Roman" w:hAnsi="Times New Roman"/>
      </w:rPr>
      <w:t xml:space="preserve"> </w:t>
    </w:r>
    <w:r>
      <w:rPr>
        <w:rFonts w:ascii="Times New Roman" w:hAnsi="Times New Roman"/>
      </w:rPr>
      <w:t>BATTALION</w:t>
    </w:r>
    <w:r w:rsidRPr="009841B2">
      <w:rPr>
        <w:rFonts w:ascii="Times New Roman" w:hAnsi="Times New Roman"/>
      </w:rPr>
      <w:t xml:space="preserve">, </w:t>
    </w:r>
    <w:r>
      <w:rPr>
        <w:rFonts w:ascii="Times New Roman" w:hAnsi="Times New Roman"/>
      </w:rPr>
      <w:t>23</w:t>
    </w:r>
    <w:r w:rsidRPr="008B54C3">
      <w:rPr>
        <w:rFonts w:ascii="Times New Roman" w:hAnsi="Times New Roman"/>
        <w:vertAlign w:val="superscript"/>
      </w:rPr>
      <w:t>rd</w:t>
    </w:r>
    <w:r>
      <w:rPr>
        <w:rFonts w:ascii="Times New Roman" w:hAnsi="Times New Roman"/>
      </w:rPr>
      <w:t xml:space="preserve"> Infantry</w:t>
    </w:r>
    <w:r w:rsidRPr="009841B2">
      <w:rPr>
        <w:rFonts w:ascii="Times New Roman" w:hAnsi="Times New Roman"/>
      </w:rPr>
      <w:t xml:space="preserve"> regiment</w:t>
    </w:r>
  </w:p>
  <w:p w:rsidR="00122CEA" w:rsidRPr="009841B2" w:rsidRDefault="00122CEA" w:rsidP="00340B2D">
    <w:pPr>
      <w:pStyle w:val="CompanyName"/>
      <w:rPr>
        <w:rFonts w:ascii="Times New Roman" w:hAnsi="Times New Roman"/>
      </w:rPr>
    </w:pPr>
    <w:r>
      <w:rPr>
        <w:rFonts w:ascii="Times New Roman" w:hAnsi="Times New Roman"/>
      </w:rPr>
      <w:t>1-2</w:t>
    </w:r>
    <w:r w:rsidRPr="009841B2">
      <w:rPr>
        <w:rFonts w:ascii="Times New Roman" w:hAnsi="Times New Roman"/>
      </w:rPr>
      <w:t xml:space="preserve"> Stryker briGaDe combat team, </w:t>
    </w:r>
    <w:r>
      <w:rPr>
        <w:rFonts w:ascii="Times New Roman" w:hAnsi="Times New Roman"/>
      </w:rPr>
      <w:t>7</w:t>
    </w:r>
    <w:r w:rsidRPr="008B54C3">
      <w:rPr>
        <w:rFonts w:ascii="Times New Roman" w:hAnsi="Times New Roman"/>
        <w:vertAlign w:val="superscript"/>
      </w:rPr>
      <w:t>th</w:t>
    </w:r>
    <w:r>
      <w:rPr>
        <w:rFonts w:ascii="Times New Roman" w:hAnsi="Times New Roman"/>
      </w:rPr>
      <w:t xml:space="preserve"> </w:t>
    </w:r>
    <w:r w:rsidRPr="009841B2">
      <w:rPr>
        <w:rFonts w:ascii="Times New Roman" w:hAnsi="Times New Roman"/>
      </w:rPr>
      <w:t>INFANTRY DIVISION</w:t>
    </w:r>
  </w:p>
  <w:p w:rsidR="00122CEA" w:rsidRDefault="00122CEA" w:rsidP="00340B2D">
    <w:pPr>
      <w:pStyle w:val="CompanyName"/>
      <w:rPr>
        <w:rFonts w:ascii="Times New Roman" w:hAnsi="Times New Roman"/>
      </w:rPr>
    </w:pPr>
    <w:r w:rsidRPr="009841B2">
      <w:rPr>
        <w:rFonts w:ascii="Times New Roman" w:hAnsi="Times New Roman"/>
      </w:rPr>
      <w:t>Joint BasE Lewis-mCchord, WA  98433</w:t>
    </w:r>
  </w:p>
  <w:p w:rsidR="00122CEA" w:rsidRDefault="00122CEA" w:rsidP="00340B2D">
    <w:pPr>
      <w:pStyle w:val="CompanyName"/>
      <w:rPr>
        <w:rFonts w:ascii="Times New Roman" w:hAnsi="Times New Roman"/>
      </w:rPr>
    </w:pPr>
  </w:p>
  <w:p w:rsidR="00122CEA" w:rsidRPr="00340B2D" w:rsidRDefault="00122CEA" w:rsidP="00340B2D">
    <w:pPr>
      <w:pStyle w:val="CompanyName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B0" w:rsidRDefault="00532DD2">
    <w:pPr>
      <w:pStyle w:val="Header"/>
    </w:pPr>
    <w:r>
      <w:t>AFZH-IN</w:t>
    </w:r>
    <w:r w:rsidR="00CA4839">
      <w:t>B-A</w:t>
    </w:r>
  </w:p>
  <w:p w:rsidR="00AF0AB0" w:rsidRDefault="00E31E8E" w:rsidP="00E31E8E">
    <w:pPr>
      <w:pStyle w:val="Header"/>
    </w:pPr>
    <w:r w:rsidRPr="00700F7A">
      <w:rPr>
        <w:szCs w:val="24"/>
      </w:rPr>
      <w:t xml:space="preserve">SUBJECT:  </w:t>
    </w:r>
    <w:r>
      <w:rPr>
        <w:szCs w:val="24"/>
      </w:rPr>
      <w:t>Company</w:t>
    </w:r>
    <w:r w:rsidRPr="00700F7A">
      <w:rPr>
        <w:szCs w:val="24"/>
      </w:rPr>
      <w:t xml:space="preserve"> Command Policy Letter # </w:t>
    </w:r>
    <w:r>
      <w:rPr>
        <w:szCs w:val="24"/>
      </w:rPr>
      <w:t>2 – Prevention and Reporting of Sexual Assault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739" w:rsidRPr="009841B2" w:rsidRDefault="008B54C3" w:rsidP="00E60209">
    <w:pPr>
      <w:pStyle w:val="LHDA"/>
      <w:tabs>
        <w:tab w:val="left" w:pos="4680"/>
      </w:tabs>
      <w:spacing w:before="240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5361940</wp:posOffset>
          </wp:positionH>
          <wp:positionV relativeFrom="paragraph">
            <wp:posOffset>57150</wp:posOffset>
          </wp:positionV>
          <wp:extent cx="1124494" cy="790575"/>
          <wp:effectExtent l="0" t="0" r="0" b="0"/>
          <wp:wrapNone/>
          <wp:docPr id="2" name="Picture 2" descr="C:\Users\douglas.e.meyer\Desktop\LOGOS\1-23\ApacheLogo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uglas.e.meyer\Desktop\LOGOS\1-23\ApacheLogo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494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E7C" w:rsidRPr="009841B2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462915</wp:posOffset>
          </wp:positionH>
          <wp:positionV relativeFrom="page">
            <wp:posOffset>462915</wp:posOffset>
          </wp:positionV>
          <wp:extent cx="914400" cy="914400"/>
          <wp:effectExtent l="0" t="0" r="0" b="0"/>
          <wp:wrapNone/>
          <wp:docPr id="120" name="Picture 120" descr="DOD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 descr="DOD 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7739" w:rsidRPr="009841B2">
      <w:rPr>
        <w:rFonts w:ascii="Times New Roman" w:hAnsi="Times New Roman"/>
        <w:sz w:val="20"/>
        <w:szCs w:val="20"/>
      </w:rPr>
      <w:t>Department of the Army</w:t>
    </w:r>
  </w:p>
  <w:p w:rsidR="00AB497A" w:rsidRPr="009841B2" w:rsidRDefault="008B54C3" w:rsidP="00BE023B">
    <w:pPr>
      <w:pStyle w:val="CompanyName"/>
      <w:rPr>
        <w:rFonts w:ascii="Times New Roman" w:hAnsi="Times New Roman"/>
      </w:rPr>
    </w:pPr>
    <w:r>
      <w:rPr>
        <w:rFonts w:ascii="Times New Roman" w:hAnsi="Times New Roman"/>
      </w:rPr>
      <w:t>APACHE COMPANY</w:t>
    </w:r>
    <w:r w:rsidR="009F6998" w:rsidRPr="009841B2">
      <w:rPr>
        <w:rFonts w:ascii="Times New Roman" w:hAnsi="Times New Roman"/>
      </w:rPr>
      <w:t xml:space="preserve">, </w:t>
    </w:r>
    <w:r w:rsidR="00061532" w:rsidRPr="009841B2">
      <w:rPr>
        <w:rFonts w:ascii="Times New Roman" w:hAnsi="Times New Roman"/>
      </w:rPr>
      <w:t>1</w:t>
    </w:r>
    <w:r w:rsidR="00061532" w:rsidRPr="009841B2">
      <w:rPr>
        <w:rFonts w:ascii="Times New Roman" w:hAnsi="Times New Roman"/>
        <w:vertAlign w:val="superscript"/>
      </w:rPr>
      <w:t>st</w:t>
    </w:r>
    <w:r w:rsidR="00061532" w:rsidRPr="009841B2">
      <w:rPr>
        <w:rFonts w:ascii="Times New Roman" w:hAnsi="Times New Roman"/>
      </w:rPr>
      <w:t xml:space="preserve"> </w:t>
    </w:r>
    <w:r>
      <w:rPr>
        <w:rFonts w:ascii="Times New Roman" w:hAnsi="Times New Roman"/>
      </w:rPr>
      <w:t>BATTALION</w:t>
    </w:r>
    <w:r w:rsidR="00AB497A" w:rsidRPr="009841B2">
      <w:rPr>
        <w:rFonts w:ascii="Times New Roman" w:hAnsi="Times New Roman"/>
      </w:rPr>
      <w:t xml:space="preserve">, </w:t>
    </w:r>
    <w:r>
      <w:rPr>
        <w:rFonts w:ascii="Times New Roman" w:hAnsi="Times New Roman"/>
      </w:rPr>
      <w:t>23</w:t>
    </w:r>
    <w:r w:rsidRPr="008B54C3">
      <w:rPr>
        <w:rFonts w:ascii="Times New Roman" w:hAnsi="Times New Roman"/>
        <w:vertAlign w:val="superscript"/>
      </w:rPr>
      <w:t>rd</w:t>
    </w:r>
    <w:r>
      <w:rPr>
        <w:rFonts w:ascii="Times New Roman" w:hAnsi="Times New Roman"/>
      </w:rPr>
      <w:t xml:space="preserve"> Infantry</w:t>
    </w:r>
    <w:r w:rsidR="00AB497A" w:rsidRPr="009841B2">
      <w:rPr>
        <w:rFonts w:ascii="Times New Roman" w:hAnsi="Times New Roman"/>
      </w:rPr>
      <w:t xml:space="preserve"> regiment</w:t>
    </w:r>
  </w:p>
  <w:p w:rsidR="009C7739" w:rsidRPr="009841B2" w:rsidRDefault="008B54C3" w:rsidP="00BE023B">
    <w:pPr>
      <w:pStyle w:val="CompanyName"/>
      <w:rPr>
        <w:rFonts w:ascii="Times New Roman" w:hAnsi="Times New Roman"/>
      </w:rPr>
    </w:pPr>
    <w:r>
      <w:rPr>
        <w:rFonts w:ascii="Times New Roman" w:hAnsi="Times New Roman"/>
      </w:rPr>
      <w:t>1-2</w:t>
    </w:r>
    <w:r w:rsidR="00B15DC4" w:rsidRPr="009841B2">
      <w:rPr>
        <w:rFonts w:ascii="Times New Roman" w:hAnsi="Times New Roman"/>
      </w:rPr>
      <w:t xml:space="preserve"> </w:t>
    </w:r>
    <w:r w:rsidR="009F6998" w:rsidRPr="009841B2">
      <w:rPr>
        <w:rFonts w:ascii="Times New Roman" w:hAnsi="Times New Roman"/>
      </w:rPr>
      <w:t>Stryker briG</w:t>
    </w:r>
    <w:r w:rsidR="00BF4A8B" w:rsidRPr="009841B2">
      <w:rPr>
        <w:rFonts w:ascii="Times New Roman" w:hAnsi="Times New Roman"/>
      </w:rPr>
      <w:t>a</w:t>
    </w:r>
    <w:r w:rsidR="009F6998" w:rsidRPr="009841B2">
      <w:rPr>
        <w:rFonts w:ascii="Times New Roman" w:hAnsi="Times New Roman"/>
      </w:rPr>
      <w:t>D</w:t>
    </w:r>
    <w:r w:rsidR="00BF4A8B" w:rsidRPr="009841B2">
      <w:rPr>
        <w:rFonts w:ascii="Times New Roman" w:hAnsi="Times New Roman"/>
      </w:rPr>
      <w:t>e combat team</w:t>
    </w:r>
    <w:r w:rsidR="00AB497A" w:rsidRPr="009841B2">
      <w:rPr>
        <w:rFonts w:ascii="Times New Roman" w:hAnsi="Times New Roman"/>
      </w:rPr>
      <w:t xml:space="preserve">, </w:t>
    </w:r>
    <w:r>
      <w:rPr>
        <w:rFonts w:ascii="Times New Roman" w:hAnsi="Times New Roman"/>
      </w:rPr>
      <w:t>7</w:t>
    </w:r>
    <w:r w:rsidRPr="008B54C3">
      <w:rPr>
        <w:rFonts w:ascii="Times New Roman" w:hAnsi="Times New Roman"/>
        <w:vertAlign w:val="superscript"/>
      </w:rPr>
      <w:t>th</w:t>
    </w:r>
    <w:r>
      <w:rPr>
        <w:rFonts w:ascii="Times New Roman" w:hAnsi="Times New Roman"/>
      </w:rPr>
      <w:t xml:space="preserve"> </w:t>
    </w:r>
    <w:r w:rsidR="005669B6" w:rsidRPr="009841B2">
      <w:rPr>
        <w:rFonts w:ascii="Times New Roman" w:hAnsi="Times New Roman"/>
      </w:rPr>
      <w:t>INFANTRY DIVISION</w:t>
    </w:r>
  </w:p>
  <w:p w:rsidR="009C7739" w:rsidRPr="009841B2" w:rsidRDefault="00FB304B">
    <w:pPr>
      <w:pStyle w:val="CompanyName"/>
      <w:rPr>
        <w:rFonts w:ascii="Times New Roman" w:hAnsi="Times New Roman"/>
      </w:rPr>
    </w:pPr>
    <w:r w:rsidRPr="009841B2">
      <w:rPr>
        <w:rFonts w:ascii="Times New Roman" w:hAnsi="Times New Roman"/>
      </w:rPr>
      <w:t>Joint</w:t>
    </w:r>
    <w:r w:rsidR="00286F3D" w:rsidRPr="009841B2">
      <w:rPr>
        <w:rFonts w:ascii="Times New Roman" w:hAnsi="Times New Roman"/>
      </w:rPr>
      <w:t xml:space="preserve"> </w:t>
    </w:r>
    <w:r w:rsidRPr="009841B2">
      <w:rPr>
        <w:rFonts w:ascii="Times New Roman" w:hAnsi="Times New Roman"/>
      </w:rPr>
      <w:t>BasE Lewis-mCchord</w:t>
    </w:r>
    <w:r w:rsidR="00BE023B" w:rsidRPr="009841B2">
      <w:rPr>
        <w:rFonts w:ascii="Times New Roman" w:hAnsi="Times New Roman"/>
      </w:rPr>
      <w:t>, WA  98433</w:t>
    </w:r>
  </w:p>
  <w:p w:rsidR="009C7739" w:rsidRPr="007E2086" w:rsidRDefault="009C7739">
    <w:pPr>
      <w:tabs>
        <w:tab w:val="center" w:pos="4680"/>
      </w:tabs>
      <w:spacing w:before="200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7F1F"/>
    <w:multiLevelType w:val="hybridMultilevel"/>
    <w:tmpl w:val="B29C7C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F6C73"/>
    <w:multiLevelType w:val="hybridMultilevel"/>
    <w:tmpl w:val="869A6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4A0FB0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53F41"/>
    <w:multiLevelType w:val="hybridMultilevel"/>
    <w:tmpl w:val="F8E06B00"/>
    <w:lvl w:ilvl="0" w:tplc="0B0E8514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123F2CD0"/>
    <w:multiLevelType w:val="hybridMultilevel"/>
    <w:tmpl w:val="E9DE732C"/>
    <w:lvl w:ilvl="0" w:tplc="2F089802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392681C"/>
    <w:multiLevelType w:val="hybridMultilevel"/>
    <w:tmpl w:val="537E9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AE816C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6654F"/>
    <w:multiLevelType w:val="hybridMultilevel"/>
    <w:tmpl w:val="BC86E34A"/>
    <w:lvl w:ilvl="0" w:tplc="FAA4F11E">
      <w:start w:val="1"/>
      <w:numFmt w:val="decimal"/>
      <w:lvlText w:val="%1."/>
      <w:lvlJc w:val="left"/>
      <w:pPr>
        <w:ind w:left="750" w:hanging="39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E076C"/>
    <w:multiLevelType w:val="hybridMultilevel"/>
    <w:tmpl w:val="1826EE52"/>
    <w:lvl w:ilvl="0" w:tplc="6DD26DC2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3B"/>
    <w:rsid w:val="0000052B"/>
    <w:rsid w:val="00004C09"/>
    <w:rsid w:val="00006C53"/>
    <w:rsid w:val="00034EA9"/>
    <w:rsid w:val="00035E7C"/>
    <w:rsid w:val="00050A29"/>
    <w:rsid w:val="00051721"/>
    <w:rsid w:val="00052170"/>
    <w:rsid w:val="00061532"/>
    <w:rsid w:val="00066736"/>
    <w:rsid w:val="00085DA2"/>
    <w:rsid w:val="000865B5"/>
    <w:rsid w:val="00090D8B"/>
    <w:rsid w:val="0009106F"/>
    <w:rsid w:val="00093932"/>
    <w:rsid w:val="000A2435"/>
    <w:rsid w:val="000A6AA0"/>
    <w:rsid w:val="000A7BBD"/>
    <w:rsid w:val="000B1335"/>
    <w:rsid w:val="000B68F2"/>
    <w:rsid w:val="000B768B"/>
    <w:rsid w:val="000F48C6"/>
    <w:rsid w:val="00106DDC"/>
    <w:rsid w:val="00122CEA"/>
    <w:rsid w:val="00125D05"/>
    <w:rsid w:val="00167163"/>
    <w:rsid w:val="00173768"/>
    <w:rsid w:val="00175776"/>
    <w:rsid w:val="00193F99"/>
    <w:rsid w:val="001A4B8C"/>
    <w:rsid w:val="001C77EB"/>
    <w:rsid w:val="0020655B"/>
    <w:rsid w:val="002148E8"/>
    <w:rsid w:val="0023302B"/>
    <w:rsid w:val="00254015"/>
    <w:rsid w:val="00272376"/>
    <w:rsid w:val="00286F3D"/>
    <w:rsid w:val="00292A95"/>
    <w:rsid w:val="002A5067"/>
    <w:rsid w:val="002C293D"/>
    <w:rsid w:val="002E0E3D"/>
    <w:rsid w:val="002F2F98"/>
    <w:rsid w:val="003222AC"/>
    <w:rsid w:val="003308F9"/>
    <w:rsid w:val="003420B4"/>
    <w:rsid w:val="00347A6D"/>
    <w:rsid w:val="00354BF1"/>
    <w:rsid w:val="003600FB"/>
    <w:rsid w:val="00361217"/>
    <w:rsid w:val="00372313"/>
    <w:rsid w:val="00377D83"/>
    <w:rsid w:val="00377DA2"/>
    <w:rsid w:val="003C3A35"/>
    <w:rsid w:val="003D7BCD"/>
    <w:rsid w:val="003E6351"/>
    <w:rsid w:val="003F23A4"/>
    <w:rsid w:val="0040504B"/>
    <w:rsid w:val="00424FA9"/>
    <w:rsid w:val="0043502B"/>
    <w:rsid w:val="00453979"/>
    <w:rsid w:val="0045510F"/>
    <w:rsid w:val="004637C7"/>
    <w:rsid w:val="00463FA5"/>
    <w:rsid w:val="0048041F"/>
    <w:rsid w:val="00487A60"/>
    <w:rsid w:val="004951A9"/>
    <w:rsid w:val="004969AA"/>
    <w:rsid w:val="004F1813"/>
    <w:rsid w:val="0050522C"/>
    <w:rsid w:val="00513B20"/>
    <w:rsid w:val="00516726"/>
    <w:rsid w:val="00520647"/>
    <w:rsid w:val="00522AA3"/>
    <w:rsid w:val="00532DD2"/>
    <w:rsid w:val="0054493B"/>
    <w:rsid w:val="00553BFA"/>
    <w:rsid w:val="00555686"/>
    <w:rsid w:val="005669B6"/>
    <w:rsid w:val="005A3DD8"/>
    <w:rsid w:val="005A60E6"/>
    <w:rsid w:val="005B3A98"/>
    <w:rsid w:val="005D3046"/>
    <w:rsid w:val="005E4AB0"/>
    <w:rsid w:val="005F1E0B"/>
    <w:rsid w:val="005F690A"/>
    <w:rsid w:val="005F732D"/>
    <w:rsid w:val="006010FA"/>
    <w:rsid w:val="00610E2D"/>
    <w:rsid w:val="00611EBE"/>
    <w:rsid w:val="006358F6"/>
    <w:rsid w:val="006675D5"/>
    <w:rsid w:val="00675562"/>
    <w:rsid w:val="00691190"/>
    <w:rsid w:val="006978E1"/>
    <w:rsid w:val="006C4465"/>
    <w:rsid w:val="006C495B"/>
    <w:rsid w:val="006D30C7"/>
    <w:rsid w:val="006E1982"/>
    <w:rsid w:val="00700F7A"/>
    <w:rsid w:val="007361E8"/>
    <w:rsid w:val="00760FA5"/>
    <w:rsid w:val="007A3A45"/>
    <w:rsid w:val="007E2086"/>
    <w:rsid w:val="007F155E"/>
    <w:rsid w:val="0082139D"/>
    <w:rsid w:val="00830DAF"/>
    <w:rsid w:val="00846280"/>
    <w:rsid w:val="00856FE7"/>
    <w:rsid w:val="008602B6"/>
    <w:rsid w:val="008710B8"/>
    <w:rsid w:val="008A29C6"/>
    <w:rsid w:val="008A7232"/>
    <w:rsid w:val="008B54C3"/>
    <w:rsid w:val="008D2AA3"/>
    <w:rsid w:val="008D4CEC"/>
    <w:rsid w:val="008E073F"/>
    <w:rsid w:val="008F1A42"/>
    <w:rsid w:val="00910336"/>
    <w:rsid w:val="00913C2F"/>
    <w:rsid w:val="00923FD4"/>
    <w:rsid w:val="00926AFB"/>
    <w:rsid w:val="00932B6B"/>
    <w:rsid w:val="00934DAA"/>
    <w:rsid w:val="00946907"/>
    <w:rsid w:val="00946EFB"/>
    <w:rsid w:val="00955129"/>
    <w:rsid w:val="0096365B"/>
    <w:rsid w:val="009841B2"/>
    <w:rsid w:val="00984459"/>
    <w:rsid w:val="009A246D"/>
    <w:rsid w:val="009B762C"/>
    <w:rsid w:val="009C7739"/>
    <w:rsid w:val="009E30D0"/>
    <w:rsid w:val="009F6998"/>
    <w:rsid w:val="00A051B5"/>
    <w:rsid w:val="00A06556"/>
    <w:rsid w:val="00A27823"/>
    <w:rsid w:val="00A46936"/>
    <w:rsid w:val="00A77811"/>
    <w:rsid w:val="00A85835"/>
    <w:rsid w:val="00AB46B1"/>
    <w:rsid w:val="00AB497A"/>
    <w:rsid w:val="00AF0AB0"/>
    <w:rsid w:val="00B15DC4"/>
    <w:rsid w:val="00B307A5"/>
    <w:rsid w:val="00B42ECB"/>
    <w:rsid w:val="00B43951"/>
    <w:rsid w:val="00B50CA4"/>
    <w:rsid w:val="00B60158"/>
    <w:rsid w:val="00B745A9"/>
    <w:rsid w:val="00B9287F"/>
    <w:rsid w:val="00B97EF1"/>
    <w:rsid w:val="00BA34BF"/>
    <w:rsid w:val="00BB4E04"/>
    <w:rsid w:val="00BC0112"/>
    <w:rsid w:val="00BE023B"/>
    <w:rsid w:val="00BE78BD"/>
    <w:rsid w:val="00BF0089"/>
    <w:rsid w:val="00BF4A8B"/>
    <w:rsid w:val="00C338BC"/>
    <w:rsid w:val="00CA46F0"/>
    <w:rsid w:val="00CA4839"/>
    <w:rsid w:val="00CC6CB3"/>
    <w:rsid w:val="00CD6551"/>
    <w:rsid w:val="00CF0762"/>
    <w:rsid w:val="00D07C43"/>
    <w:rsid w:val="00D12005"/>
    <w:rsid w:val="00D23E44"/>
    <w:rsid w:val="00D267EA"/>
    <w:rsid w:val="00D26A7E"/>
    <w:rsid w:val="00D4337F"/>
    <w:rsid w:val="00D6702A"/>
    <w:rsid w:val="00D83127"/>
    <w:rsid w:val="00D87B87"/>
    <w:rsid w:val="00D94430"/>
    <w:rsid w:val="00DA7799"/>
    <w:rsid w:val="00DB163A"/>
    <w:rsid w:val="00DE54E2"/>
    <w:rsid w:val="00E01FEE"/>
    <w:rsid w:val="00E31E8E"/>
    <w:rsid w:val="00E60209"/>
    <w:rsid w:val="00E932F2"/>
    <w:rsid w:val="00EA495F"/>
    <w:rsid w:val="00EC783A"/>
    <w:rsid w:val="00F218BD"/>
    <w:rsid w:val="00F23AE1"/>
    <w:rsid w:val="00F309C3"/>
    <w:rsid w:val="00F54427"/>
    <w:rsid w:val="00F622C1"/>
    <w:rsid w:val="00F762F0"/>
    <w:rsid w:val="00F85263"/>
    <w:rsid w:val="00F86962"/>
    <w:rsid w:val="00FB304B"/>
    <w:rsid w:val="00FD149A"/>
    <w:rsid w:val="00FD2820"/>
    <w:rsid w:val="00FE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D2442B"/>
  <w15:docId w15:val="{77E89DEA-5400-4100-8FA9-4853BC548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7823"/>
    <w:rPr>
      <w:sz w:val="24"/>
    </w:rPr>
  </w:style>
  <w:style w:type="paragraph" w:styleId="Heading1">
    <w:name w:val="heading 1"/>
    <w:basedOn w:val="Normal"/>
    <w:next w:val="Normal"/>
    <w:qFormat/>
    <w:rsid w:val="007361E8"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513B20"/>
    <w:pPr>
      <w:keepNext/>
      <w:ind w:left="720"/>
      <w:outlineLvl w:val="1"/>
    </w:pPr>
    <w:rPr>
      <w:b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61E8"/>
    <w:pPr>
      <w:jc w:val="center"/>
    </w:pPr>
    <w:rPr>
      <w:rFonts w:ascii="Helvetica" w:hAnsi="Helvetica"/>
      <w:b/>
      <w:bCs/>
    </w:rPr>
  </w:style>
  <w:style w:type="paragraph" w:styleId="Subtitle">
    <w:name w:val="Subtitle"/>
    <w:basedOn w:val="Normal"/>
    <w:qFormat/>
    <w:rsid w:val="007361E8"/>
    <w:pPr>
      <w:jc w:val="center"/>
    </w:pPr>
    <w:rPr>
      <w:rFonts w:ascii="Helvetica" w:hAnsi="Helvetica"/>
      <w:b/>
      <w:caps/>
      <w:sz w:val="16"/>
    </w:rPr>
  </w:style>
  <w:style w:type="paragraph" w:styleId="BodyText">
    <w:name w:val="Body Text"/>
    <w:basedOn w:val="Normal"/>
    <w:rsid w:val="007361E8"/>
    <w:rPr>
      <w:rFonts w:ascii="Helvetica" w:hAnsi="Helvetica"/>
      <w:b/>
      <w:sz w:val="16"/>
    </w:rPr>
  </w:style>
  <w:style w:type="paragraph" w:styleId="Header">
    <w:name w:val="header"/>
    <w:basedOn w:val="Normal"/>
    <w:rsid w:val="007361E8"/>
    <w:pPr>
      <w:tabs>
        <w:tab w:val="center" w:pos="4320"/>
        <w:tab w:val="right" w:pos="8640"/>
      </w:tabs>
    </w:pPr>
  </w:style>
  <w:style w:type="paragraph" w:customStyle="1" w:styleId="CompanyName">
    <w:name w:val="Company Name"/>
    <w:basedOn w:val="Subtitle"/>
    <w:rsid w:val="00513B20"/>
    <w:rPr>
      <w:rFonts w:ascii="Arial Bold" w:hAnsi="Arial Bold"/>
      <w:szCs w:val="16"/>
    </w:rPr>
  </w:style>
  <w:style w:type="paragraph" w:styleId="Footer">
    <w:name w:val="footer"/>
    <w:basedOn w:val="Normal"/>
    <w:link w:val="FooterChar"/>
    <w:uiPriority w:val="99"/>
    <w:rsid w:val="007361E8"/>
    <w:pPr>
      <w:tabs>
        <w:tab w:val="center" w:pos="4320"/>
        <w:tab w:val="right" w:pos="8640"/>
      </w:tabs>
      <w:spacing w:before="280"/>
    </w:pPr>
    <w:rPr>
      <w:sz w:val="12"/>
    </w:rPr>
  </w:style>
  <w:style w:type="paragraph" w:customStyle="1" w:styleId="LHDA">
    <w:name w:val="LHDA"/>
    <w:basedOn w:val="Title"/>
    <w:rsid w:val="00513B20"/>
    <w:rPr>
      <w:rFonts w:ascii="Arial Bold" w:hAnsi="Arial Bold"/>
      <w:caps/>
      <w:szCs w:val="24"/>
    </w:rPr>
  </w:style>
  <w:style w:type="paragraph" w:styleId="BalloonText">
    <w:name w:val="Balloon Text"/>
    <w:basedOn w:val="Normal"/>
    <w:semiHidden/>
    <w:rsid w:val="007361E8"/>
    <w:rPr>
      <w:rFonts w:ascii="Tahoma" w:hAnsi="Tahoma" w:cs="Helvetica"/>
      <w:sz w:val="16"/>
      <w:szCs w:val="16"/>
    </w:rPr>
  </w:style>
  <w:style w:type="paragraph" w:customStyle="1" w:styleId="BlackDODSeal">
    <w:name w:val="BlackDODSeal"/>
    <w:rsid w:val="007361E8"/>
    <w:pPr>
      <w:jc w:val="center"/>
    </w:pPr>
    <w:rPr>
      <w:rFonts w:ascii="Arial" w:hAnsi="Arial"/>
      <w:b/>
      <w:caps/>
      <w:color w:val="000000"/>
      <w:sz w:val="22"/>
    </w:rPr>
  </w:style>
  <w:style w:type="paragraph" w:customStyle="1" w:styleId="Reply">
    <w:name w:val="Reply"/>
    <w:basedOn w:val="Normal"/>
    <w:rsid w:val="00513B20"/>
    <w:rPr>
      <w:rFonts w:ascii="Arial" w:hAnsi="Arial"/>
      <w:b/>
      <w:sz w:val="12"/>
    </w:rPr>
  </w:style>
  <w:style w:type="paragraph" w:customStyle="1" w:styleId="TEALetterHead">
    <w:name w:val="TEA Letter Head"/>
    <w:basedOn w:val="Normal"/>
    <w:rsid w:val="00085DA2"/>
    <w:pPr>
      <w:widowControl w:val="0"/>
      <w:tabs>
        <w:tab w:val="left" w:pos="288"/>
        <w:tab w:val="left" w:pos="576"/>
        <w:tab w:val="left" w:pos="2635"/>
        <w:tab w:val="left" w:pos="4608"/>
      </w:tabs>
    </w:pPr>
  </w:style>
  <w:style w:type="paragraph" w:styleId="PlainText">
    <w:name w:val="Plain Text"/>
    <w:basedOn w:val="Normal"/>
    <w:link w:val="PlainTextChar"/>
    <w:uiPriority w:val="99"/>
    <w:unhideWhenUsed/>
    <w:rsid w:val="00BF4A8B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F4A8B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6E1982"/>
    <w:pPr>
      <w:ind w:left="720"/>
    </w:pPr>
  </w:style>
  <w:style w:type="character" w:styleId="Hyperlink">
    <w:name w:val="Hyperlink"/>
    <w:basedOn w:val="DefaultParagraphFont"/>
    <w:uiPriority w:val="99"/>
    <w:unhideWhenUsed/>
    <w:rsid w:val="000A6AA0"/>
    <w:rPr>
      <w:color w:val="0000FF" w:themeColor="hyperlink"/>
      <w:u w:val="single"/>
    </w:rPr>
  </w:style>
  <w:style w:type="paragraph" w:styleId="List2">
    <w:name w:val="List 2"/>
    <w:basedOn w:val="Normal"/>
    <w:rsid w:val="00AF0AB0"/>
    <w:pPr>
      <w:ind w:left="720" w:hanging="36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AF0AB0"/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phen.harnsberger\Local%20Settings\Temp\wzc21e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5EF1A-49F0-4F98-A20B-8CC033671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1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 Letterhead</vt:lpstr>
    </vt:vector>
  </TitlesOfParts>
  <Company>United States Army Publishing Agency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 Letterhead</dc:title>
  <dc:creator>stephen.harnsberger</dc:creator>
  <cp:keywords>DA Letterhead Template</cp:keywords>
  <cp:lastModifiedBy>Douglas Meyer</cp:lastModifiedBy>
  <cp:revision>2</cp:revision>
  <cp:lastPrinted>2016-06-20T23:47:00Z</cp:lastPrinted>
  <dcterms:created xsi:type="dcterms:W3CDTF">2017-12-23T07:03:00Z</dcterms:created>
  <dcterms:modified xsi:type="dcterms:W3CDTF">2017-12-23T07:03:00Z</dcterms:modified>
</cp:coreProperties>
</file>